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70"/>
        <w:gridCol w:w="1762"/>
        <w:gridCol w:w="2186"/>
      </w:tblGrid>
      <w:tr w:rsidR="000172E5" w:rsidRPr="0065214D" w14:paraId="32B0A534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5C2280B6" w14:textId="3C957D5E" w:rsidR="000172E5" w:rsidRPr="0065214D" w:rsidRDefault="002841E3" w:rsidP="00637200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Member 1 Info</w:t>
            </w:r>
          </w:p>
        </w:tc>
      </w:tr>
      <w:tr w:rsidR="000172E5" w:rsidRPr="0065214D" w14:paraId="0A64B195" w14:textId="77777777" w:rsidTr="006145D8">
        <w:tc>
          <w:tcPr>
            <w:tcW w:w="1334" w:type="pct"/>
            <w:vAlign w:val="bottom"/>
          </w:tcPr>
          <w:p w14:paraId="3DBE82A0" w14:textId="72D6B06C" w:rsidR="000172E5" w:rsidRPr="0065214D" w:rsidRDefault="007D516E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0A5F995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1EFF41FC" w14:textId="77777777" w:rsidTr="006145D8">
        <w:tc>
          <w:tcPr>
            <w:tcW w:w="1334" w:type="pct"/>
            <w:vAlign w:val="bottom"/>
          </w:tcPr>
          <w:p w14:paraId="53FD5C8C" w14:textId="79F43D76" w:rsidR="000172E5" w:rsidRPr="0065214D" w:rsidRDefault="007D516E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D44246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1FD18D0C" w14:textId="77777777" w:rsidTr="00502E9C">
        <w:tc>
          <w:tcPr>
            <w:tcW w:w="1334" w:type="pct"/>
            <w:vAlign w:val="bottom"/>
          </w:tcPr>
          <w:p w14:paraId="4193301F" w14:textId="49712F16" w:rsidR="000172E5" w:rsidRPr="0065214D" w:rsidRDefault="007D516E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Mobile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A9EB5B" w14:textId="77777777" w:rsidR="000172E5" w:rsidRPr="0065214D" w:rsidRDefault="000172E5" w:rsidP="00311D4F">
            <w:pPr>
              <w:rPr>
                <w:lang w:val="en-GB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7FB6D094" w14:textId="23A24BA9" w:rsidR="000172E5" w:rsidRPr="0065214D" w:rsidRDefault="002841E3" w:rsidP="002841E3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D.O.B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6CCBC2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0E714A45" w14:textId="77777777" w:rsidTr="006145D8">
        <w:tc>
          <w:tcPr>
            <w:tcW w:w="1334" w:type="pct"/>
            <w:vAlign w:val="bottom"/>
          </w:tcPr>
          <w:p w14:paraId="451CC858" w14:textId="0D82EC5F" w:rsidR="000172E5" w:rsidRPr="0065214D" w:rsidRDefault="007D516E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C3EC0A4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0CF374CB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B3AE1C1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172E5" w:rsidRPr="0065214D" w14:paraId="56C4551E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2D454C1" w14:textId="1AB950BC" w:rsidR="000172E5" w:rsidRPr="0065214D" w:rsidRDefault="002841E3" w:rsidP="00637200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Member 2 Info</w:t>
            </w:r>
          </w:p>
        </w:tc>
      </w:tr>
      <w:tr w:rsidR="000172E5" w:rsidRPr="0065214D" w14:paraId="314FFB94" w14:textId="77777777" w:rsidTr="006145D8">
        <w:tc>
          <w:tcPr>
            <w:tcW w:w="1334" w:type="pct"/>
            <w:vAlign w:val="bottom"/>
          </w:tcPr>
          <w:p w14:paraId="4502340B" w14:textId="259C51C1" w:rsidR="000172E5" w:rsidRPr="0065214D" w:rsidRDefault="007D516E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093632A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21A59447" w14:textId="77777777" w:rsidTr="006145D8">
        <w:tc>
          <w:tcPr>
            <w:tcW w:w="1334" w:type="pct"/>
            <w:vAlign w:val="bottom"/>
          </w:tcPr>
          <w:p w14:paraId="647334E1" w14:textId="16263D4A" w:rsidR="000172E5" w:rsidRPr="0065214D" w:rsidRDefault="007D516E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C09875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787C2CEB" w14:textId="77777777" w:rsidTr="00502E9C">
        <w:tc>
          <w:tcPr>
            <w:tcW w:w="1334" w:type="pct"/>
            <w:vAlign w:val="bottom"/>
          </w:tcPr>
          <w:p w14:paraId="68361E1D" w14:textId="0FAD5F66" w:rsidR="000172E5" w:rsidRPr="0065214D" w:rsidRDefault="007D516E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Mobile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2E32D2" w14:textId="77777777" w:rsidR="000172E5" w:rsidRPr="0065214D" w:rsidRDefault="000172E5" w:rsidP="00311D4F">
            <w:pPr>
              <w:rPr>
                <w:lang w:val="en-GB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2A609EE5" w14:textId="0B20EE71" w:rsidR="000172E5" w:rsidRPr="0065214D" w:rsidRDefault="002841E3" w:rsidP="002841E3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D.O.B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BC93BA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73421761" w14:textId="77777777" w:rsidTr="006145D8">
        <w:tc>
          <w:tcPr>
            <w:tcW w:w="1334" w:type="pct"/>
            <w:vAlign w:val="bottom"/>
          </w:tcPr>
          <w:p w14:paraId="4ED43838" w14:textId="518951E0" w:rsidR="000172E5" w:rsidRPr="0065214D" w:rsidRDefault="007D516E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E7D9822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1E019389" w14:textId="77777777" w:rsidTr="006145D8">
        <w:tc>
          <w:tcPr>
            <w:tcW w:w="1334" w:type="pct"/>
            <w:vAlign w:val="bottom"/>
          </w:tcPr>
          <w:p w14:paraId="4987EBEF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7E7307DD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</w:tbl>
    <w:p w14:paraId="0DE70791" w14:textId="58904963" w:rsidR="0082588A" w:rsidRPr="0082588A" w:rsidRDefault="0082588A" w:rsidP="00637200">
      <w:pPr>
        <w:rPr>
          <w:sz w:val="24"/>
          <w:szCs w:val="24"/>
          <w:lang w:val="en-GB"/>
        </w:rPr>
      </w:pPr>
      <w:r w:rsidRPr="0082588A">
        <w:rPr>
          <w:sz w:val="24"/>
          <w:szCs w:val="24"/>
          <w:lang w:val="en-GB"/>
        </w:rPr>
        <w:t>Childrens Names and D.O.B if family membership:</w:t>
      </w:r>
    </w:p>
    <w:p w14:paraId="5864F4B0" w14:textId="77777777" w:rsidR="0082588A" w:rsidRDefault="0082588A" w:rsidP="00637200">
      <w:pPr>
        <w:rPr>
          <w:lang w:val="en-GB"/>
        </w:rPr>
      </w:pPr>
    </w:p>
    <w:p w14:paraId="7798E500" w14:textId="77777777" w:rsidR="0082588A" w:rsidRDefault="0082588A" w:rsidP="00637200">
      <w:pPr>
        <w:rPr>
          <w:lang w:val="en-GB"/>
        </w:rPr>
      </w:pPr>
    </w:p>
    <w:p w14:paraId="3EAEDDDD" w14:textId="7EB4C28F" w:rsidR="002841E3" w:rsidRDefault="002841E3" w:rsidP="00637200">
      <w:pPr>
        <w:rPr>
          <w:lang w:val="en-GB"/>
        </w:rPr>
      </w:pPr>
      <w:r>
        <w:rPr>
          <w:lang w:val="en-GB"/>
        </w:rPr>
        <w:t>Membership:</w:t>
      </w:r>
    </w:p>
    <w:p w14:paraId="6465FF13" w14:textId="015E1FB4" w:rsidR="007D516E" w:rsidRDefault="0082588A" w:rsidP="007D516E">
      <w:pPr>
        <w:ind w:firstLine="72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8CA6A" wp14:editId="12F2F8D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0975" cy="209550"/>
                <wp:effectExtent l="0" t="0" r="28575" b="19050"/>
                <wp:wrapNone/>
                <wp:docPr id="195645113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32D81" id="Rectangle 3" o:spid="_x0000_s1026" style="position:absolute;margin-left:0;margin-top:.65pt;width:14.25pt;height:16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" fillcolor="white [3201]" strokecolor="#666 [3209]" strokeweight="1pt">
                <w10:wrap anchorx="margin"/>
              </v:rect>
            </w:pict>
          </mc:Fallback>
        </mc:AlternateContent>
      </w:r>
      <w:r w:rsidR="007D516E">
        <w:rPr>
          <w:lang w:val="en-GB"/>
        </w:rPr>
        <w:t>Single Member £6.50 Per Year</w:t>
      </w:r>
    </w:p>
    <w:p w14:paraId="4DCE78CA" w14:textId="04FCC696" w:rsidR="007D516E" w:rsidRDefault="007D516E" w:rsidP="007D516E">
      <w:pPr>
        <w:ind w:firstLine="72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C143D" wp14:editId="05D111E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0975" cy="209550"/>
                <wp:effectExtent l="0" t="0" r="28575" b="19050"/>
                <wp:wrapNone/>
                <wp:docPr id="8162715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C17AD" id="Rectangle 3" o:spid="_x0000_s1026" style="position:absolute;margin-left:0;margin-top:0;width:14.25pt;height:16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" fillcolor="white [3201]" strokecolor="#666 [3209]" strokeweight="1pt">
                <w10:wrap anchorx="margin"/>
              </v:rect>
            </w:pict>
          </mc:Fallback>
        </mc:AlternateContent>
      </w:r>
      <w:r>
        <w:rPr>
          <w:lang w:val="en-GB"/>
        </w:rPr>
        <w:t>Couples £10 Per Year</w:t>
      </w:r>
    </w:p>
    <w:p w14:paraId="272A2BC0" w14:textId="022DE256" w:rsidR="002841E3" w:rsidRPr="007D516E" w:rsidRDefault="007D516E" w:rsidP="007D516E">
      <w:pPr>
        <w:tabs>
          <w:tab w:val="left" w:pos="2055"/>
        </w:tabs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936FF" wp14:editId="595FD10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0975" cy="209550"/>
                <wp:effectExtent l="0" t="0" r="28575" b="19050"/>
                <wp:wrapNone/>
                <wp:docPr id="5013849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09550" id="Rectangle 3" o:spid="_x0000_s1026" style="position:absolute;margin-left:0;margin-top:-.05pt;width:14.25pt;height:16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" fillcolor="white [3201]" strokecolor="#666 [3209]" strokeweight="1pt">
                <w10:wrap anchorx="margin"/>
              </v:rect>
            </w:pict>
          </mc:Fallback>
        </mc:AlternateContent>
      </w:r>
      <w:r>
        <w:rPr>
          <w:sz w:val="24"/>
          <w:szCs w:val="24"/>
          <w:lang w:val="en-GB"/>
        </w:rPr>
        <w:t xml:space="preserve">              </w:t>
      </w:r>
      <w:r w:rsidRPr="007D516E">
        <w:rPr>
          <w:lang w:val="en-GB"/>
        </w:rPr>
        <w:t>Family £15 Per Year</w:t>
      </w:r>
    </w:p>
    <w:sectPr w:rsidR="002841E3" w:rsidRPr="007D516E" w:rsidSect="008258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701" w:left="1440" w:header="720" w:footer="10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C1BF7" w14:textId="77777777" w:rsidR="00906C47" w:rsidRDefault="00906C47" w:rsidP="000172E5">
      <w:pPr>
        <w:spacing w:after="0" w:line="240" w:lineRule="auto"/>
      </w:pPr>
      <w:r>
        <w:separator/>
      </w:r>
    </w:p>
  </w:endnote>
  <w:endnote w:type="continuationSeparator" w:id="0">
    <w:p w14:paraId="7813DDE5" w14:textId="77777777" w:rsidR="00906C47" w:rsidRDefault="00906C4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2B4D36-5634-4A15-A134-580F59CD2534}"/>
    <w:embedBold r:id="rId2" w:fontKey="{DF0B7193-0FB0-4787-81D7-7FD44F6FF9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73B7E3B-ADD6-48AC-BAFA-A11573BF30BF}"/>
    <w:embedBold r:id="rId4" w:fontKey="{4D92F0EB-3582-4B97-A893-821D8A181FAA}"/>
    <w:embedItalic r:id="rId5" w:fontKey="{79D6B935-491D-4D2E-861C-D022DED2D76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5AE41D6-5809-440E-9463-12BF0444A1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237B999-1418-4453-9349-6C319CF247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6B819" w14:textId="77777777" w:rsidR="002C540D" w:rsidRDefault="002C54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297F" w14:textId="5629AB1A" w:rsidR="0082588A" w:rsidRDefault="0082588A">
    <w:pPr>
      <w:pStyle w:val="Footer"/>
    </w:pPr>
    <w:r>
      <w:t xml:space="preserve">Once complete please save as a PDF and email to </w:t>
    </w:r>
    <w:hyperlink r:id="rId1" w:history="1">
      <w:r w:rsidRPr="00E14650">
        <w:rPr>
          <w:rStyle w:val="Hyperlink"/>
        </w:rPr>
        <w:t>info@elvis-online.co.uk</w:t>
      </w:r>
    </w:hyperlink>
    <w:r>
      <w:t xml:space="preserve">. Bank details will be sent for membership fees to be </w:t>
    </w:r>
    <w:r w:rsidR="002C540D">
      <w:t>paid</w:t>
    </w:r>
    <w: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BE63C" w14:textId="77777777" w:rsidR="002C540D" w:rsidRDefault="002C54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53D8B" w14:textId="77777777" w:rsidR="00906C47" w:rsidRDefault="00906C47" w:rsidP="000172E5">
      <w:pPr>
        <w:spacing w:after="0" w:line="240" w:lineRule="auto"/>
      </w:pPr>
      <w:r>
        <w:separator/>
      </w:r>
    </w:p>
  </w:footnote>
  <w:footnote w:type="continuationSeparator" w:id="0">
    <w:p w14:paraId="47765280" w14:textId="77777777" w:rsidR="00906C47" w:rsidRDefault="00906C4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BE2D1" w14:textId="77777777" w:rsidR="002C540D" w:rsidRDefault="002C54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7216"/>
      <w:gridCol w:w="1810"/>
    </w:tblGrid>
    <w:tr w:rsidR="00B337A2" w:rsidRPr="0065214D" w14:paraId="4BB3EBF8" w14:textId="77777777" w:rsidTr="00384B05">
      <w:trPr>
        <w:trHeight w:val="990"/>
      </w:trPr>
      <w:tc>
        <w:tcPr>
          <w:tcW w:w="1350" w:type="dxa"/>
          <w:vAlign w:val="center"/>
        </w:tcPr>
        <w:p w14:paraId="76D86E22" w14:textId="1389733A" w:rsidR="00B337A2" w:rsidRPr="0065214D" w:rsidRDefault="002841E3" w:rsidP="00637200">
          <w:pPr>
            <w:pStyle w:val="Header"/>
            <w:rPr>
              <w:lang w:val="en-GB"/>
            </w:rPr>
          </w:pPr>
          <w:r>
            <w:rPr>
              <w:noProof/>
              <w:lang w:val="en-GB"/>
            </w:rPr>
            <w:drawing>
              <wp:anchor distT="0" distB="0" distL="114300" distR="114300" simplePos="0" relativeHeight="251658240" behindDoc="0" locked="0" layoutInCell="1" allowOverlap="1" wp14:anchorId="1B1628B4" wp14:editId="28AF4276">
                <wp:simplePos x="981075" y="581025"/>
                <wp:positionH relativeFrom="margin">
                  <wp:posOffset>752475</wp:posOffset>
                </wp:positionH>
                <wp:positionV relativeFrom="margin">
                  <wp:posOffset>-47625</wp:posOffset>
                </wp:positionV>
                <wp:extent cx="4445000" cy="1905000"/>
                <wp:effectExtent l="0" t="0" r="0" b="0"/>
                <wp:wrapSquare wrapText="bothSides"/>
                <wp:docPr id="171223912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0784263" name="Picture 168078426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0" cy="190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68061080" w14:textId="4921D1BC" w:rsidR="00B337A2" w:rsidRPr="0065214D" w:rsidRDefault="00B337A2" w:rsidP="00637200">
          <w:pPr>
            <w:pStyle w:val="Header"/>
            <w:rPr>
              <w:lang w:val="en-GB"/>
            </w:rPr>
          </w:pPr>
        </w:p>
      </w:tc>
    </w:tr>
  </w:tbl>
  <w:p w14:paraId="50707165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1E9EC" w14:textId="77777777" w:rsidR="002C540D" w:rsidRDefault="002C54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71562580">
    <w:abstractNumId w:val="11"/>
  </w:num>
  <w:num w:numId="2" w16cid:durableId="613247316">
    <w:abstractNumId w:val="7"/>
  </w:num>
  <w:num w:numId="3" w16cid:durableId="1691492928">
    <w:abstractNumId w:val="15"/>
  </w:num>
  <w:num w:numId="4" w16cid:durableId="634212337">
    <w:abstractNumId w:val="12"/>
  </w:num>
  <w:num w:numId="5" w16cid:durableId="1370448560">
    <w:abstractNumId w:val="13"/>
  </w:num>
  <w:num w:numId="6" w16cid:durableId="1928608118">
    <w:abstractNumId w:val="19"/>
  </w:num>
  <w:num w:numId="7" w16cid:durableId="156189243">
    <w:abstractNumId w:val="6"/>
  </w:num>
  <w:num w:numId="8" w16cid:durableId="1604604026">
    <w:abstractNumId w:val="10"/>
  </w:num>
  <w:num w:numId="9" w16cid:durableId="455680833">
    <w:abstractNumId w:val="17"/>
  </w:num>
  <w:num w:numId="10" w16cid:durableId="1505902890">
    <w:abstractNumId w:val="1"/>
  </w:num>
  <w:num w:numId="11" w16cid:durableId="1188373782">
    <w:abstractNumId w:val="5"/>
  </w:num>
  <w:num w:numId="12" w16cid:durableId="1333139899">
    <w:abstractNumId w:val="0"/>
  </w:num>
  <w:num w:numId="13" w16cid:durableId="1758944635">
    <w:abstractNumId w:val="2"/>
  </w:num>
  <w:num w:numId="14" w16cid:durableId="1341005446">
    <w:abstractNumId w:val="9"/>
  </w:num>
  <w:num w:numId="15" w16cid:durableId="841044895">
    <w:abstractNumId w:val="8"/>
  </w:num>
  <w:num w:numId="16" w16cid:durableId="751972750">
    <w:abstractNumId w:val="16"/>
  </w:num>
  <w:num w:numId="17" w16cid:durableId="1474716844">
    <w:abstractNumId w:val="3"/>
  </w:num>
  <w:num w:numId="18" w16cid:durableId="872613122">
    <w:abstractNumId w:val="21"/>
  </w:num>
  <w:num w:numId="19" w16cid:durableId="240456008">
    <w:abstractNumId w:val="18"/>
  </w:num>
  <w:num w:numId="20" w16cid:durableId="671447401">
    <w:abstractNumId w:val="14"/>
  </w:num>
  <w:num w:numId="21" w16cid:durableId="469177262">
    <w:abstractNumId w:val="20"/>
  </w:num>
  <w:num w:numId="22" w16cid:durableId="166979226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1E3"/>
    <w:rsid w:val="000172E5"/>
    <w:rsid w:val="00052382"/>
    <w:rsid w:val="0006568A"/>
    <w:rsid w:val="00076F0F"/>
    <w:rsid w:val="00084253"/>
    <w:rsid w:val="000D1F49"/>
    <w:rsid w:val="001727CA"/>
    <w:rsid w:val="001800AB"/>
    <w:rsid w:val="002841E3"/>
    <w:rsid w:val="002C540D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214D"/>
    <w:rsid w:val="00702B78"/>
    <w:rsid w:val="007147D7"/>
    <w:rsid w:val="00761ECD"/>
    <w:rsid w:val="00770F25"/>
    <w:rsid w:val="007A35A8"/>
    <w:rsid w:val="007B0A85"/>
    <w:rsid w:val="007C6A52"/>
    <w:rsid w:val="007D516E"/>
    <w:rsid w:val="0082043E"/>
    <w:rsid w:val="0082588A"/>
    <w:rsid w:val="00846B76"/>
    <w:rsid w:val="0086797B"/>
    <w:rsid w:val="0087161F"/>
    <w:rsid w:val="008E203A"/>
    <w:rsid w:val="008E66E3"/>
    <w:rsid w:val="00906C47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C58C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825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lvis-online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l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2025-01-27T09:14:00Z</dcterms:created>
  <dcterms:modified xsi:type="dcterms:W3CDTF">2025-01-27T09:35:00Z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